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margin" w:tblpY="176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094024" w:rsidRPr="009567DF" w14:paraId="437ED199" w14:textId="77777777" w:rsidTr="00094024">
        <w:tc>
          <w:tcPr>
            <w:tcW w:w="2088" w:type="dxa"/>
          </w:tcPr>
          <w:p w14:paraId="672CC21B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3B1F86B0" w14:textId="77777777" w:rsidR="00094024" w:rsidRPr="007E556B" w:rsidRDefault="00526A84" w:rsidP="00880E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Art</w:t>
            </w:r>
          </w:p>
        </w:tc>
      </w:tr>
      <w:tr w:rsidR="00094024" w:rsidRPr="009567DF" w14:paraId="59837E8B" w14:textId="77777777" w:rsidTr="00094024">
        <w:tc>
          <w:tcPr>
            <w:tcW w:w="2088" w:type="dxa"/>
          </w:tcPr>
          <w:p w14:paraId="733BB53E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54A5037C" w14:textId="77777777" w:rsidR="00094024" w:rsidRPr="007E556B" w:rsidRDefault="00787329" w:rsidP="00880ECF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Mixing Colours</w:t>
            </w:r>
          </w:p>
        </w:tc>
      </w:tr>
      <w:tr w:rsidR="00094024" w:rsidRPr="005630EE" w14:paraId="113A7D2A" w14:textId="77777777" w:rsidTr="00094024">
        <w:tc>
          <w:tcPr>
            <w:tcW w:w="2088" w:type="dxa"/>
          </w:tcPr>
          <w:p w14:paraId="249A73D0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5459B9D2" w14:textId="77777777" w:rsidR="00094024" w:rsidRPr="007E556B" w:rsidRDefault="00865943" w:rsidP="001D2EA1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1</w:t>
            </w:r>
          </w:p>
        </w:tc>
      </w:tr>
      <w:tr w:rsidR="00094024" w:rsidRPr="005630EE" w14:paraId="1B70FC47" w14:textId="77777777" w:rsidTr="00094024">
        <w:tc>
          <w:tcPr>
            <w:tcW w:w="2088" w:type="dxa"/>
          </w:tcPr>
          <w:p w14:paraId="0BE07FDD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3E95FF54" w14:textId="77777777" w:rsidR="00094024" w:rsidRPr="00FB7052" w:rsidRDefault="00787329" w:rsidP="00FB7052">
            <w:pPr>
              <w:pStyle w:val="ListParagraph"/>
              <w:numPr>
                <w:ilvl w:val="0"/>
                <w:numId w:val="11"/>
              </w:numPr>
              <w:rPr>
                <w:rFonts w:ascii="Comic Sans MS" w:hAnsi="Comic Sans MS"/>
              </w:rPr>
            </w:pPr>
            <w:r w:rsidRPr="00FB7052">
              <w:rPr>
                <w:rFonts w:ascii="Comic Sans MS" w:hAnsi="Comic Sans MS"/>
              </w:rPr>
              <w:t>To explore the mixing of colours.</w:t>
            </w:r>
          </w:p>
        </w:tc>
      </w:tr>
      <w:tr w:rsidR="00094024" w:rsidRPr="005630EE" w14:paraId="77133524" w14:textId="77777777" w:rsidTr="00094024">
        <w:trPr>
          <w:trHeight w:val="773"/>
        </w:trPr>
        <w:tc>
          <w:tcPr>
            <w:tcW w:w="2088" w:type="dxa"/>
          </w:tcPr>
          <w:p w14:paraId="588B0390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681487FF" w14:textId="77777777" w:rsidR="00094024" w:rsidRPr="00B10BE2" w:rsidRDefault="00094024" w:rsidP="00094024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Connections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76B235EC" w14:textId="77777777" w:rsidR="00D00A33" w:rsidRPr="00D00A33" w:rsidRDefault="00D00A33" w:rsidP="00D00A33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 w:rsidRPr="00D00A33">
              <w:rPr>
                <w:rFonts w:ascii="Comic Sans MS" w:hAnsi="Comic Sans MS"/>
              </w:rPr>
              <w:t>Primary colours can be mixed to produce new hues.</w:t>
            </w:r>
          </w:p>
          <w:p w14:paraId="2DCB9B57" w14:textId="77777777" w:rsidR="00D00A33" w:rsidRPr="00D00A33" w:rsidRDefault="00D00A33" w:rsidP="00D00A33">
            <w:pPr>
              <w:pStyle w:val="ListParagraph"/>
              <w:numPr>
                <w:ilvl w:val="0"/>
                <w:numId w:val="6"/>
              </w:numPr>
              <w:ind w:left="714" w:hanging="357"/>
              <w:rPr>
                <w:rFonts w:ascii="Comic Sans MS" w:hAnsi="Comic Sans MS"/>
              </w:rPr>
            </w:pPr>
            <w:r w:rsidRPr="00D00A33">
              <w:rPr>
                <w:rFonts w:ascii="Comic Sans MS" w:hAnsi="Comic Sans MS"/>
              </w:rPr>
              <w:t>Colour can be lightened to make tints or darkened to make shades. These tints or shades are also referred to as tone or value.</w:t>
            </w:r>
          </w:p>
        </w:tc>
      </w:tr>
      <w:tr w:rsidR="00094024" w:rsidRPr="005630EE" w14:paraId="4F1649AD" w14:textId="77777777" w:rsidTr="00094024">
        <w:tc>
          <w:tcPr>
            <w:tcW w:w="2088" w:type="dxa"/>
          </w:tcPr>
          <w:p w14:paraId="36EA8C6E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5F1A3698" w14:textId="77777777" w:rsidR="00B74E13" w:rsidRPr="000813BE" w:rsidRDefault="00F23E78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</w:rPr>
              <w:t>Red, yellow, blue, white and black pastels</w:t>
            </w:r>
            <w:r w:rsidR="000813BE" w:rsidRPr="000813BE">
              <w:rPr>
                <w:rFonts w:ascii="Comic Sans MS" w:hAnsi="Comic Sans MS"/>
              </w:rPr>
              <w:t xml:space="preserve"> </w:t>
            </w:r>
            <w:r w:rsidR="000813BE">
              <w:rPr>
                <w:rFonts w:ascii="Comic Sans MS" w:hAnsi="Comic Sans MS"/>
              </w:rPr>
              <w:t>and</w:t>
            </w:r>
            <w:r w:rsidR="00B74E13" w:rsidRPr="000813BE">
              <w:rPr>
                <w:rFonts w:ascii="Comic Sans MS" w:hAnsi="Comic Sans MS"/>
              </w:rPr>
              <w:t xml:space="preserve"> </w:t>
            </w:r>
            <w:r w:rsidR="00EC4D77">
              <w:rPr>
                <w:rFonts w:ascii="Comic Sans MS" w:hAnsi="Comic Sans MS"/>
              </w:rPr>
              <w:t xml:space="preserve">white </w:t>
            </w:r>
            <w:r w:rsidR="00B74E13" w:rsidRPr="000813BE">
              <w:rPr>
                <w:rFonts w:ascii="Comic Sans MS" w:hAnsi="Comic Sans MS"/>
              </w:rPr>
              <w:t>paper</w:t>
            </w:r>
          </w:p>
          <w:p w14:paraId="0BAD4EDF" w14:textId="77777777" w:rsidR="00F23E78" w:rsidRDefault="00F23E78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Jersey that has been pr</w:t>
            </w:r>
            <w:r w:rsidR="00EC4D77">
              <w:rPr>
                <w:rFonts w:ascii="Comic Sans MS" w:hAnsi="Comic Sans MS"/>
              </w:rPr>
              <w:t xml:space="preserve">e-coloured by teacher using </w:t>
            </w:r>
            <w:r>
              <w:rPr>
                <w:rFonts w:ascii="Comic Sans MS" w:hAnsi="Comic Sans MS"/>
              </w:rPr>
              <w:t xml:space="preserve">pastels. </w:t>
            </w:r>
            <w:r w:rsidR="00EC4D77">
              <w:rPr>
                <w:rFonts w:ascii="Comic Sans MS" w:hAnsi="Comic Sans MS"/>
              </w:rPr>
              <w:t>T</w:t>
            </w:r>
            <w:r>
              <w:rPr>
                <w:rFonts w:ascii="Comic Sans MS" w:hAnsi="Comic Sans MS"/>
              </w:rPr>
              <w:t>he colours on the jersey need to be created by mix</w:t>
            </w:r>
            <w:r w:rsidR="00EC4D77">
              <w:rPr>
                <w:rFonts w:ascii="Comic Sans MS" w:hAnsi="Comic Sans MS"/>
              </w:rPr>
              <w:t>ing at least 2 colours. An example is provided.</w:t>
            </w:r>
          </w:p>
          <w:p w14:paraId="12B778D6" w14:textId="77777777" w:rsidR="00787329" w:rsidRPr="00F23E78" w:rsidRDefault="00F23E78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</w:rPr>
            </w:pPr>
            <w:r w:rsidRPr="00F23E78">
              <w:rPr>
                <w:rFonts w:ascii="Comic Sans MS" w:hAnsi="Comic Sans MS"/>
              </w:rPr>
              <w:t>Blank jersey</w:t>
            </w:r>
            <w:r>
              <w:rPr>
                <w:rFonts w:ascii="Comic Sans MS" w:hAnsi="Comic Sans MS"/>
              </w:rPr>
              <w:t xml:space="preserve"> (one for each student)</w:t>
            </w:r>
          </w:p>
          <w:p w14:paraId="23A36995" w14:textId="77777777" w:rsidR="00F23E78" w:rsidRPr="00787329" w:rsidRDefault="00EC4D77" w:rsidP="00EC4D77">
            <w:pPr>
              <w:pStyle w:val="ListParagraph"/>
              <w:numPr>
                <w:ilvl w:val="0"/>
                <w:numId w:val="5"/>
              </w:numPr>
              <w:ind w:left="714" w:hanging="357"/>
              <w:rPr>
                <w:rFonts w:ascii="Comic Sans MS" w:hAnsi="Comic Sans MS"/>
                <w:u w:val="single"/>
              </w:rPr>
            </w:pPr>
            <w:r>
              <w:rPr>
                <w:rFonts w:ascii="Comic Sans MS" w:hAnsi="Comic Sans MS"/>
              </w:rPr>
              <w:t>C</w:t>
            </w:r>
            <w:r w:rsidR="00F23E78">
              <w:rPr>
                <w:rFonts w:ascii="Comic Sans MS" w:hAnsi="Comic Sans MS"/>
              </w:rPr>
              <w:t xml:space="preserve">otton swabs </w:t>
            </w:r>
            <w:r>
              <w:rPr>
                <w:rFonts w:ascii="Comic Sans MS" w:hAnsi="Comic Sans MS"/>
              </w:rPr>
              <w:t>for blending (Alternatively students could use their fingers.)</w:t>
            </w:r>
          </w:p>
        </w:tc>
      </w:tr>
      <w:tr w:rsidR="00094024" w:rsidRPr="005630EE" w14:paraId="25358F50" w14:textId="77777777" w:rsidTr="00094024">
        <w:tc>
          <w:tcPr>
            <w:tcW w:w="2088" w:type="dxa"/>
          </w:tcPr>
          <w:p w14:paraId="251555CE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3E897F27" w14:textId="77777777" w:rsidR="00B74E13" w:rsidRDefault="00B74E13" w:rsidP="00FB705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Provide student</w:t>
            </w:r>
            <w:r w:rsidR="00EC4D77">
              <w:rPr>
                <w:rFonts w:ascii="Comic Sans MS" w:hAnsi="Comic Sans MS"/>
              </w:rPr>
              <w:t xml:space="preserve">s with oil pastels, </w:t>
            </w:r>
            <w:r>
              <w:rPr>
                <w:rFonts w:ascii="Comic Sans MS" w:hAnsi="Comic Sans MS"/>
              </w:rPr>
              <w:t>cotton swabs</w:t>
            </w:r>
            <w:r w:rsidR="00EC4D77">
              <w:rPr>
                <w:rFonts w:ascii="Comic Sans MS" w:hAnsi="Comic Sans MS"/>
              </w:rPr>
              <w:t xml:space="preserve"> and paper.</w:t>
            </w:r>
          </w:p>
          <w:p w14:paraId="3BDFC14D" w14:textId="77777777" w:rsidR="00B74E13" w:rsidRDefault="00D856B2" w:rsidP="00FB705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Give</w:t>
            </w:r>
            <w:r w:rsidR="00EC4D77">
              <w:rPr>
                <w:rFonts w:ascii="Comic Sans MS" w:hAnsi="Comic Sans MS"/>
              </w:rPr>
              <w:t xml:space="preserve"> students </w:t>
            </w:r>
            <w:r w:rsidR="00774126">
              <w:rPr>
                <w:rFonts w:ascii="Comic Sans MS" w:hAnsi="Comic Sans MS"/>
              </w:rPr>
              <w:t>time for independent exploration</w:t>
            </w:r>
            <w:r w:rsidR="007D74E8">
              <w:rPr>
                <w:rFonts w:ascii="Comic Sans MS" w:hAnsi="Comic Sans MS"/>
              </w:rPr>
              <w:t xml:space="preserve"> </w:t>
            </w:r>
            <w:r w:rsidR="00774126">
              <w:rPr>
                <w:rFonts w:ascii="Comic Sans MS" w:hAnsi="Comic Sans MS"/>
              </w:rPr>
              <w:t>of</w:t>
            </w:r>
            <w:r w:rsidR="00B74E13">
              <w:rPr>
                <w:rFonts w:ascii="Comic Sans MS" w:hAnsi="Comic Sans MS"/>
              </w:rPr>
              <w:t xml:space="preserve"> the </w:t>
            </w:r>
            <w:r w:rsidR="004A7E93">
              <w:rPr>
                <w:rFonts w:ascii="Comic Sans MS" w:hAnsi="Comic Sans MS"/>
              </w:rPr>
              <w:t xml:space="preserve">materials. Ask </w:t>
            </w:r>
            <w:r w:rsidR="002658D2">
              <w:rPr>
                <w:rFonts w:ascii="Comic Sans MS" w:hAnsi="Comic Sans MS"/>
              </w:rPr>
              <w:t xml:space="preserve">questions </w:t>
            </w:r>
            <w:r w:rsidR="00865943">
              <w:rPr>
                <w:rFonts w:ascii="Comic Sans MS" w:hAnsi="Comic Sans MS"/>
              </w:rPr>
              <w:t>such as:</w:t>
            </w:r>
            <w:r w:rsidR="00562591">
              <w:rPr>
                <w:rFonts w:ascii="Comic Sans MS" w:hAnsi="Comic Sans MS"/>
              </w:rPr>
              <w:t xml:space="preserve"> </w:t>
            </w:r>
            <w:r w:rsidR="00B74E13">
              <w:rPr>
                <w:rFonts w:ascii="Comic Sans MS" w:hAnsi="Comic Sans MS"/>
              </w:rPr>
              <w:t>How</w:t>
            </w:r>
            <w:r w:rsidR="005A6FAC">
              <w:rPr>
                <w:rFonts w:ascii="Comic Sans MS" w:hAnsi="Comic Sans MS"/>
              </w:rPr>
              <w:t xml:space="preserve"> did you create that colour?</w:t>
            </w:r>
            <w:r w:rsidR="007D74E8">
              <w:rPr>
                <w:rFonts w:ascii="Comic Sans MS" w:hAnsi="Comic Sans MS"/>
              </w:rPr>
              <w:t xml:space="preserve"> W</w:t>
            </w:r>
            <w:r w:rsidR="00B74E13">
              <w:rPr>
                <w:rFonts w:ascii="Comic Sans MS" w:hAnsi="Comic Sans MS"/>
              </w:rPr>
              <w:t>hat did you do to make that happen?</w:t>
            </w:r>
            <w:r w:rsidR="008F06DB">
              <w:rPr>
                <w:rFonts w:ascii="Comic Sans MS" w:hAnsi="Comic Sans MS"/>
              </w:rPr>
              <w:t xml:space="preserve"> What would happen if</w:t>
            </w:r>
            <w:r w:rsidR="00EC4D77">
              <w:rPr>
                <w:rFonts w:ascii="Comic Sans MS" w:hAnsi="Comic Sans MS"/>
              </w:rPr>
              <w:t>…</w:t>
            </w:r>
            <w:r w:rsidR="008F06DB">
              <w:rPr>
                <w:rFonts w:ascii="Comic Sans MS" w:hAnsi="Comic Sans MS"/>
              </w:rPr>
              <w:t>…..</w:t>
            </w:r>
            <w:r w:rsidR="00EC4D77">
              <w:rPr>
                <w:rFonts w:ascii="Comic Sans MS" w:hAnsi="Comic Sans MS"/>
              </w:rPr>
              <w:t>? Can you create any other colours?</w:t>
            </w:r>
          </w:p>
          <w:p w14:paraId="1207816A" w14:textId="77777777" w:rsidR="00880ECF" w:rsidRDefault="00B74E13" w:rsidP="00FB705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After ample time for</w:t>
            </w:r>
            <w:r w:rsidR="00EC4D77">
              <w:rPr>
                <w:rFonts w:ascii="Comic Sans MS" w:hAnsi="Comic Sans MS"/>
              </w:rPr>
              <w:t xml:space="preserve"> exploration</w:t>
            </w:r>
            <w:r>
              <w:rPr>
                <w:rFonts w:ascii="Comic Sans MS" w:hAnsi="Comic Sans MS"/>
              </w:rPr>
              <w:t xml:space="preserve"> s</w:t>
            </w:r>
            <w:r w:rsidR="00880ECF">
              <w:rPr>
                <w:rFonts w:ascii="Comic Sans MS" w:hAnsi="Comic Sans MS"/>
              </w:rPr>
              <w:t>how students the pre-coloured jersey</w:t>
            </w:r>
            <w:r>
              <w:rPr>
                <w:rFonts w:ascii="Comic Sans MS" w:hAnsi="Comic Sans MS"/>
              </w:rPr>
              <w:t>. Inform students tha</w:t>
            </w:r>
            <w:r w:rsidR="004A7E93">
              <w:rPr>
                <w:rFonts w:ascii="Comic Sans MS" w:hAnsi="Comic Sans MS"/>
              </w:rPr>
              <w:t>t their task</w:t>
            </w:r>
            <w:r w:rsidR="00EC4D77">
              <w:rPr>
                <w:rFonts w:ascii="Comic Sans MS" w:hAnsi="Comic Sans MS"/>
              </w:rPr>
              <w:t xml:space="preserve"> is to re-create the</w:t>
            </w:r>
            <w:r>
              <w:rPr>
                <w:rFonts w:ascii="Comic Sans MS" w:hAnsi="Comic Sans MS"/>
              </w:rPr>
              <w:t xml:space="preserve"> </w:t>
            </w:r>
            <w:r w:rsidR="00EA29CC">
              <w:rPr>
                <w:rFonts w:ascii="Comic Sans MS" w:hAnsi="Comic Sans MS"/>
              </w:rPr>
              <w:t>jersey using the pastels</w:t>
            </w:r>
            <w:r w:rsidR="004A7E93">
              <w:rPr>
                <w:rFonts w:ascii="Comic Sans MS" w:hAnsi="Comic Sans MS"/>
              </w:rPr>
              <w:t xml:space="preserve"> provided.</w:t>
            </w:r>
            <w:r w:rsidR="00EC4D77">
              <w:rPr>
                <w:rFonts w:ascii="Comic Sans MS" w:hAnsi="Comic Sans MS"/>
              </w:rPr>
              <w:t xml:space="preserve"> </w:t>
            </w:r>
          </w:p>
          <w:p w14:paraId="44FC7C33" w14:textId="77777777" w:rsidR="00B4229B" w:rsidRPr="00D856B2" w:rsidRDefault="00EA29CC" w:rsidP="00D856B2">
            <w:pPr>
              <w:pStyle w:val="ListParagraph"/>
              <w:numPr>
                <w:ilvl w:val="0"/>
                <w:numId w:val="12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Students complete activity</w:t>
            </w:r>
            <w:r w:rsidR="00D856B2">
              <w:rPr>
                <w:rFonts w:ascii="Comic Sans MS" w:hAnsi="Comic Sans MS"/>
              </w:rPr>
              <w:t xml:space="preserve"> and then h</w:t>
            </w:r>
            <w:r w:rsidR="00B4229B" w:rsidRPr="00D856B2">
              <w:rPr>
                <w:rFonts w:ascii="Comic Sans MS" w:hAnsi="Comic Sans MS"/>
              </w:rPr>
              <w:t xml:space="preserve">ave a class discussion on </w:t>
            </w:r>
            <w:r w:rsidR="00032468" w:rsidRPr="00D856B2">
              <w:rPr>
                <w:rFonts w:ascii="Comic Sans MS" w:hAnsi="Comic Sans MS"/>
              </w:rPr>
              <w:t>the different hues (mixing primary colours), tints (adding white), and shades (adding black) that students re-created.</w:t>
            </w:r>
          </w:p>
        </w:tc>
      </w:tr>
      <w:tr w:rsidR="00094024" w:rsidRPr="005630EE" w14:paraId="0BED9DCC" w14:textId="77777777" w:rsidTr="00094024">
        <w:tc>
          <w:tcPr>
            <w:tcW w:w="2088" w:type="dxa"/>
          </w:tcPr>
          <w:p w14:paraId="12C7C14A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144EE377" w14:textId="77777777" w:rsidR="00094024" w:rsidRDefault="00FB7052" w:rsidP="00FB705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Students </w:t>
            </w:r>
            <w:r w:rsidR="00D856B2">
              <w:rPr>
                <w:rFonts w:ascii="Comic Sans MS" w:hAnsi="Comic Sans MS"/>
              </w:rPr>
              <w:t xml:space="preserve">can </w:t>
            </w:r>
            <w:r>
              <w:rPr>
                <w:rFonts w:ascii="Comic Sans MS" w:hAnsi="Comic Sans MS"/>
              </w:rPr>
              <w:t xml:space="preserve">further </w:t>
            </w:r>
            <w:r w:rsidR="00B74E13">
              <w:rPr>
                <w:rFonts w:ascii="Comic Sans MS" w:hAnsi="Comic Sans MS"/>
              </w:rPr>
              <w:t>explore mixing colours using paint, food colouring and by layering tissue paper.</w:t>
            </w:r>
          </w:p>
          <w:p w14:paraId="31790CD2" w14:textId="77777777" w:rsidR="00920AF0" w:rsidRPr="00B74E13" w:rsidRDefault="00FB7052" w:rsidP="00FB7052">
            <w:pPr>
              <w:pStyle w:val="ListParagraph"/>
              <w:numPr>
                <w:ilvl w:val="0"/>
                <w:numId w:val="13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Students </w:t>
            </w:r>
            <w:r w:rsidR="00920AF0">
              <w:rPr>
                <w:rFonts w:ascii="Comic Sans MS" w:hAnsi="Comic Sans MS"/>
              </w:rPr>
              <w:t xml:space="preserve">design their own </w:t>
            </w:r>
            <w:r w:rsidR="000813BE">
              <w:rPr>
                <w:rFonts w:ascii="Comic Sans MS" w:hAnsi="Comic Sans MS"/>
              </w:rPr>
              <w:t>mixed-colour jersey.</w:t>
            </w:r>
          </w:p>
        </w:tc>
      </w:tr>
      <w:tr w:rsidR="00094024" w:rsidRPr="005630EE" w14:paraId="46175833" w14:textId="77777777" w:rsidTr="00094024">
        <w:tc>
          <w:tcPr>
            <w:tcW w:w="2088" w:type="dxa"/>
          </w:tcPr>
          <w:p w14:paraId="35CB55DB" w14:textId="77777777" w:rsidR="00094024" w:rsidRPr="00B10BE2" w:rsidRDefault="00094024" w:rsidP="00094024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54A9759E" w14:textId="77777777" w:rsidR="007D74E8" w:rsidRDefault="007D74E8" w:rsidP="00FB705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Durin</w:t>
            </w:r>
            <w:r w:rsidR="008A0153">
              <w:rPr>
                <w:rFonts w:ascii="Comic Sans MS" w:hAnsi="Comic Sans MS"/>
              </w:rPr>
              <w:t xml:space="preserve">g exploration, teacher </w:t>
            </w:r>
            <w:r w:rsidR="00562591">
              <w:rPr>
                <w:rFonts w:ascii="Comic Sans MS" w:hAnsi="Comic Sans MS"/>
              </w:rPr>
              <w:t>asks</w:t>
            </w:r>
            <w:r>
              <w:rPr>
                <w:rFonts w:ascii="Comic Sans MS" w:hAnsi="Comic Sans MS"/>
              </w:rPr>
              <w:t xml:space="preserve"> guided </w:t>
            </w:r>
            <w:r w:rsidR="00562591">
              <w:rPr>
                <w:rFonts w:ascii="Comic Sans MS" w:hAnsi="Comic Sans MS"/>
              </w:rPr>
              <w:t>questions to assist students with their explorations and discoveries.</w:t>
            </w:r>
          </w:p>
          <w:p w14:paraId="04121E0C" w14:textId="77777777" w:rsidR="00B74E13" w:rsidRPr="007E2424" w:rsidRDefault="00B74E13" w:rsidP="00FB7052">
            <w:pPr>
              <w:pStyle w:val="ListParagraph"/>
              <w:numPr>
                <w:ilvl w:val="0"/>
                <w:numId w:val="14"/>
              </w:num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 xml:space="preserve">Are students able to </w:t>
            </w:r>
            <w:r w:rsidR="0003323A">
              <w:rPr>
                <w:rFonts w:ascii="Comic Sans MS" w:hAnsi="Comic Sans MS"/>
              </w:rPr>
              <w:t xml:space="preserve">mix colours </w:t>
            </w:r>
            <w:r w:rsidR="007E2424">
              <w:rPr>
                <w:rFonts w:ascii="Comic Sans MS" w:hAnsi="Comic Sans MS"/>
              </w:rPr>
              <w:t xml:space="preserve">in order to </w:t>
            </w:r>
            <w:r>
              <w:rPr>
                <w:rFonts w:ascii="Comic Sans MS" w:hAnsi="Comic Sans MS"/>
              </w:rPr>
              <w:t xml:space="preserve">replicate the colours in the </w:t>
            </w:r>
            <w:r w:rsidR="007E2424">
              <w:rPr>
                <w:rFonts w:ascii="Comic Sans MS" w:hAnsi="Comic Sans MS"/>
              </w:rPr>
              <w:t>pre-coloured jersey</w:t>
            </w:r>
            <w:r>
              <w:rPr>
                <w:rFonts w:ascii="Comic Sans MS" w:hAnsi="Comic Sans MS"/>
              </w:rPr>
              <w:t>?</w:t>
            </w:r>
            <w:r w:rsidR="00920AF0">
              <w:rPr>
                <w:rFonts w:ascii="Comic Sans MS" w:hAnsi="Comic Sans MS"/>
              </w:rPr>
              <w:t xml:space="preserve"> </w:t>
            </w:r>
          </w:p>
        </w:tc>
      </w:tr>
    </w:tbl>
    <w:p w14:paraId="089F6BF4" w14:textId="77777777" w:rsidR="008A36DF" w:rsidRDefault="008A36DF" w:rsidP="008A36DF">
      <w:pPr>
        <w:jc w:val="center"/>
        <w:rPr>
          <w:rFonts w:ascii="Comic Sans MS" w:hAnsi="Comic Sans MS"/>
        </w:rPr>
      </w:pPr>
      <w:r>
        <w:rPr>
          <w:sz w:val="28"/>
        </w:rPr>
        <w:br w:type="page"/>
      </w:r>
      <w:r>
        <w:rPr>
          <w:rFonts w:ascii="Comic Sans MS" w:hAnsi="Comic Sans MS"/>
        </w:rPr>
        <w:lastRenderedPageBreak/>
        <w:t xml:space="preserve">Jersey </w:t>
      </w:r>
      <w:r w:rsidRPr="008A36DF">
        <w:rPr>
          <w:rFonts w:ascii="Comic Sans MS" w:hAnsi="Comic Sans MS"/>
        </w:rPr>
        <w:t>Example</w:t>
      </w:r>
    </w:p>
    <w:p w14:paraId="66FD37CB" w14:textId="77777777" w:rsidR="00B025DC" w:rsidRDefault="00B025DC" w:rsidP="00B025DC">
      <w:pPr>
        <w:rPr>
          <w:rFonts w:ascii="Comic Sans MS" w:hAnsi="Comic Sans MS"/>
        </w:rPr>
      </w:pPr>
    </w:p>
    <w:p w14:paraId="1B5263E1" w14:textId="77777777" w:rsidR="00B025DC" w:rsidRPr="008A36DF" w:rsidRDefault="00B025DC" w:rsidP="00B025DC">
      <w:pPr>
        <w:rPr>
          <w:rFonts w:ascii="Comic Sans MS" w:hAnsi="Comic Sans MS"/>
        </w:rPr>
      </w:pPr>
      <w:r>
        <w:rPr>
          <w:rFonts w:ascii="Comic Sans MS" w:hAnsi="Comic Sans MS"/>
        </w:rPr>
        <w:t>This jersey requires students to create the colours orange, pink, green, purple, brown and dark blue.</w:t>
      </w:r>
    </w:p>
    <w:p w14:paraId="42CE6F40" w14:textId="77777777" w:rsidR="008A36DF" w:rsidRDefault="008A36DF">
      <w:pPr>
        <w:rPr>
          <w:sz w:val="28"/>
        </w:rPr>
      </w:pPr>
      <w:r>
        <w:rPr>
          <w:noProof/>
          <w:sz w:val="28"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2AB0E22" wp14:editId="574A1CF2">
            <wp:simplePos x="0" y="0"/>
            <wp:positionH relativeFrom="column">
              <wp:posOffset>78389</wp:posOffset>
            </wp:positionH>
            <wp:positionV relativeFrom="paragraph">
              <wp:posOffset>32250</wp:posOffset>
            </wp:positionV>
            <wp:extent cx="6222932" cy="6731541"/>
            <wp:effectExtent l="19050" t="0" r="6418" b="0"/>
            <wp:wrapNone/>
            <wp:docPr id="1" name="Picture 0" descr="jersey examp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ersey example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2932" cy="67315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br w:type="page"/>
      </w:r>
    </w:p>
    <w:p w14:paraId="048ED327" w14:textId="77777777" w:rsidR="008A36DF" w:rsidRPr="00FB7052" w:rsidRDefault="00FB7052" w:rsidP="00FB7052">
      <w:pPr>
        <w:jc w:val="center"/>
        <w:rPr>
          <w:rFonts w:ascii="Comic Sans MS" w:hAnsi="Comic Sans MS"/>
        </w:rPr>
      </w:pPr>
      <w:r w:rsidRPr="00FB7052">
        <w:rPr>
          <w:rFonts w:ascii="Comic Sans MS" w:hAnsi="Comic Sans MS"/>
        </w:rPr>
        <w:lastRenderedPageBreak/>
        <w:t>Blank Jersey</w:t>
      </w:r>
    </w:p>
    <w:p w14:paraId="76473E08" w14:textId="77777777" w:rsidR="009356B8" w:rsidRDefault="00B025DC">
      <w:pPr>
        <w:rPr>
          <w:sz w:val="28"/>
        </w:rPr>
      </w:pPr>
      <w:r>
        <w:rPr>
          <w:noProof/>
          <w:sz w:val="28"/>
          <w:lang w:val="en-US" w:eastAsia="en-US"/>
        </w:rPr>
        <w:drawing>
          <wp:anchor distT="0" distB="0" distL="114300" distR="114300" simplePos="0" relativeHeight="251658240" behindDoc="1" locked="0" layoutInCell="1" allowOverlap="1" wp14:anchorId="51454DA6" wp14:editId="6AC0BC0F">
            <wp:simplePos x="0" y="0"/>
            <wp:positionH relativeFrom="column">
              <wp:posOffset>-291262</wp:posOffset>
            </wp:positionH>
            <wp:positionV relativeFrom="paragraph">
              <wp:posOffset>69850</wp:posOffset>
            </wp:positionV>
            <wp:extent cx="6731945" cy="7529209"/>
            <wp:effectExtent l="19050" t="0" r="0" b="0"/>
            <wp:wrapNone/>
            <wp:docPr id="2" name="Picture 1" descr="blankjers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nkjersey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1945" cy="75292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623A1F5" w14:textId="77777777" w:rsidR="00992B71" w:rsidRDefault="00992B71" w:rsidP="00992B71">
      <w:pPr>
        <w:rPr>
          <w:sz w:val="28"/>
        </w:rPr>
      </w:pPr>
    </w:p>
    <w:p w14:paraId="400900F5" w14:textId="77777777" w:rsidR="00992B71" w:rsidRDefault="00992B71" w:rsidP="00992B71">
      <w:pPr>
        <w:rPr>
          <w:sz w:val="28"/>
        </w:rPr>
      </w:pPr>
    </w:p>
    <w:p w14:paraId="34767F63" w14:textId="77777777" w:rsidR="00992B71" w:rsidRDefault="00992B71" w:rsidP="00992B71">
      <w:pPr>
        <w:rPr>
          <w:sz w:val="28"/>
        </w:rPr>
      </w:pPr>
    </w:p>
    <w:p w14:paraId="4101BE46" w14:textId="77777777" w:rsidR="00992B71" w:rsidRDefault="00992B71" w:rsidP="00992B71">
      <w:pPr>
        <w:rPr>
          <w:sz w:val="28"/>
        </w:rPr>
      </w:pPr>
    </w:p>
    <w:p w14:paraId="7AED5DF1" w14:textId="77777777" w:rsidR="00992B71" w:rsidRDefault="00992B71" w:rsidP="00992B71">
      <w:pPr>
        <w:rPr>
          <w:sz w:val="28"/>
        </w:rPr>
      </w:pPr>
    </w:p>
    <w:p w14:paraId="7F39D092" w14:textId="77777777" w:rsidR="00094024" w:rsidRDefault="00094024" w:rsidP="00094024"/>
    <w:p w14:paraId="68037223" w14:textId="77777777" w:rsidR="00920AF0" w:rsidRDefault="00920AF0" w:rsidP="00094024"/>
    <w:p w14:paraId="673EA7B7" w14:textId="77777777" w:rsidR="00920AF0" w:rsidRDefault="00920AF0" w:rsidP="00094024"/>
    <w:p w14:paraId="69B5131C" w14:textId="77777777" w:rsidR="00920AF0" w:rsidRPr="00F23E78" w:rsidRDefault="00920AF0" w:rsidP="00094024"/>
    <w:sectPr w:rsidR="00920AF0" w:rsidRPr="00F23E78" w:rsidSect="000E56AF">
      <w:headerReference w:type="default" r:id="rId11"/>
      <w:footerReference w:type="default" r:id="rId12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1E2C07" w14:textId="77777777" w:rsidR="00BB541C" w:rsidRDefault="00BB541C" w:rsidP="00992B71">
      <w:r>
        <w:separator/>
      </w:r>
    </w:p>
  </w:endnote>
  <w:endnote w:type="continuationSeparator" w:id="0">
    <w:p w14:paraId="294BCDEA" w14:textId="77777777" w:rsidR="00BB541C" w:rsidRDefault="00BB541C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B96D8D" w14:textId="7ABC6081" w:rsidR="00865943" w:rsidRDefault="006B308D">
    <w:pPr>
      <w:pStyle w:val="Footer"/>
    </w:pPr>
    <w:r>
      <w:rPr>
        <w:noProof/>
        <w:lang w:val="en-US"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3EFF33E" wp14:editId="1E674485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Through wrapText="bothSides">
                <wp:wrapPolygon edited="0">
                  <wp:start x="0" y="0"/>
                  <wp:lineTo x="0" y="20700"/>
                  <wp:lineTo x="17005" y="20700"/>
                  <wp:lineTo x="21564" y="18000"/>
                  <wp:lineTo x="21564" y="900"/>
                  <wp:lineTo x="17005" y="0"/>
                  <wp:lineTo x="0" y="0"/>
                </wp:wrapPolygon>
              </wp:wrapThrough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3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8EYCXA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KTHTCAAAA2gAAAA8AAABkcnMvZG93bnJldi54bWxEj9FqwkAURN8L/YflCr41G2upEt1IkRZ8&#10;KdboB1yy1yQmezfsbk36911B8HGYmTPMejOaTlzJ+cayglmSgiAurW64UnA6fr0sQfiArLGzTAr+&#10;yMMmf35aY6btwAe6FqESEcI+QwV1CH0mpS9rMugT2xNH72ydwRClq6R2OES46eRrmr5Lgw3HhRp7&#10;2tZUtsWvUbC3Bj8P29kQ3rrhcnE/ejFvv5WaTsaPFYhAY3iE7+2dVjCH25V4A2T+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jikx0wgAAANoAAAAPAAAAAAAAAAAAAAAAAJ8C&#10;AABkcnMvZG93bnJldi54bWxQSwUGAAAAAAQABAD3AAAAjgMAAAAA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l/rEAAAA2gAAAA8AAABkcnMvZG93bnJldi54bWxEj0FrwkAUhO+F/oflFbzpptUWia5SFKWg&#10;Fo3i+ZF9TdLuvg3ZbYz/3i0IPQ4z8w0znXfWiJYaXzlW8DxIQBDnTldcKDgdV/0xCB+QNRrHpOBK&#10;Huazx4cpptpd+EBtFgoRIexTVFCGUKdS+rwki37gauLofbnGYoiyKaRu8BLh1siXJHmTFiuOCyXW&#10;tCgp/8l+rYLPTbszfrT9Hp7Xi32Wr47Z1SyV6j117xMQgbrwH763P7SCV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l/rEAAAA2gAAAA8AAAAAAAAAAAAAAAAA&#10;nwIAAGRycy9kb3ducmV2LnhtbFBLBQYAAAAABAAEAPcAAACQAwAAAAA=&#10;">
                <v:imagedata r:id="rId4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C10016" w14:textId="77777777" w:rsidR="00BB541C" w:rsidRDefault="00BB541C" w:rsidP="00992B71">
      <w:r>
        <w:separator/>
      </w:r>
    </w:p>
  </w:footnote>
  <w:footnote w:type="continuationSeparator" w:id="0">
    <w:p w14:paraId="0942B9E5" w14:textId="77777777" w:rsidR="00BB541C" w:rsidRDefault="00BB541C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19B243" w14:textId="77777777" w:rsidR="00865943" w:rsidRDefault="00865943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A6D5202" wp14:editId="6EEFE34D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F41895"/>
    <w:multiLevelType w:val="hybridMultilevel"/>
    <w:tmpl w:val="723603A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4A208F0"/>
    <w:multiLevelType w:val="hybridMultilevel"/>
    <w:tmpl w:val="077442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48392B"/>
    <w:multiLevelType w:val="hybridMultilevel"/>
    <w:tmpl w:val="85FC98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C94098"/>
    <w:multiLevelType w:val="hybridMultilevel"/>
    <w:tmpl w:val="B728FF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D8295F"/>
    <w:multiLevelType w:val="hybridMultilevel"/>
    <w:tmpl w:val="C0F4CE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B03529"/>
    <w:multiLevelType w:val="hybridMultilevel"/>
    <w:tmpl w:val="4F387686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F56023"/>
    <w:multiLevelType w:val="hybridMultilevel"/>
    <w:tmpl w:val="BF500EB2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2F345EA"/>
    <w:multiLevelType w:val="hybridMultilevel"/>
    <w:tmpl w:val="E8BE434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E810860"/>
    <w:multiLevelType w:val="hybridMultilevel"/>
    <w:tmpl w:val="F2B0DA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9080B58"/>
    <w:multiLevelType w:val="hybridMultilevel"/>
    <w:tmpl w:val="C7B2868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1"/>
  </w:num>
  <w:num w:numId="3">
    <w:abstractNumId w:val="6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7"/>
  </w:num>
  <w:num w:numId="9">
    <w:abstractNumId w:val="3"/>
  </w:num>
  <w:num w:numId="10">
    <w:abstractNumId w:val="12"/>
  </w:num>
  <w:num w:numId="11">
    <w:abstractNumId w:val="5"/>
  </w:num>
  <w:num w:numId="12">
    <w:abstractNumId w:val="10"/>
  </w:num>
  <w:num w:numId="13">
    <w:abstractNumId w:val="13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attachedTemplate r:id="rId1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00B0"/>
    <w:rsid w:val="000063EE"/>
    <w:rsid w:val="00032468"/>
    <w:rsid w:val="0003323A"/>
    <w:rsid w:val="0006215F"/>
    <w:rsid w:val="000813BE"/>
    <w:rsid w:val="00094024"/>
    <w:rsid w:val="000A215B"/>
    <w:rsid w:val="000A240F"/>
    <w:rsid w:val="000E3B32"/>
    <w:rsid w:val="000E56AF"/>
    <w:rsid w:val="001368C8"/>
    <w:rsid w:val="001D2EA1"/>
    <w:rsid w:val="001D4B9D"/>
    <w:rsid w:val="00261611"/>
    <w:rsid w:val="00261D6C"/>
    <w:rsid w:val="002658D2"/>
    <w:rsid w:val="002859EA"/>
    <w:rsid w:val="002E5F37"/>
    <w:rsid w:val="003D54ED"/>
    <w:rsid w:val="00440873"/>
    <w:rsid w:val="004455DB"/>
    <w:rsid w:val="004A0C22"/>
    <w:rsid w:val="004A7E93"/>
    <w:rsid w:val="00507611"/>
    <w:rsid w:val="00526A84"/>
    <w:rsid w:val="00562591"/>
    <w:rsid w:val="005630EE"/>
    <w:rsid w:val="00574AE3"/>
    <w:rsid w:val="005A1119"/>
    <w:rsid w:val="005A6FAC"/>
    <w:rsid w:val="005C716E"/>
    <w:rsid w:val="005F00F7"/>
    <w:rsid w:val="006B308D"/>
    <w:rsid w:val="006C0371"/>
    <w:rsid w:val="00704F9B"/>
    <w:rsid w:val="00774126"/>
    <w:rsid w:val="00787329"/>
    <w:rsid w:val="007C4704"/>
    <w:rsid w:val="007D74E8"/>
    <w:rsid w:val="007E2424"/>
    <w:rsid w:val="007E556B"/>
    <w:rsid w:val="0084307E"/>
    <w:rsid w:val="00865943"/>
    <w:rsid w:val="00880ECF"/>
    <w:rsid w:val="008904A8"/>
    <w:rsid w:val="008A0153"/>
    <w:rsid w:val="008A36DF"/>
    <w:rsid w:val="008F06DB"/>
    <w:rsid w:val="00920AF0"/>
    <w:rsid w:val="009356B8"/>
    <w:rsid w:val="00941EC6"/>
    <w:rsid w:val="00971DCF"/>
    <w:rsid w:val="0097316C"/>
    <w:rsid w:val="00992B71"/>
    <w:rsid w:val="00A04379"/>
    <w:rsid w:val="00A075CA"/>
    <w:rsid w:val="00A17ABB"/>
    <w:rsid w:val="00A200B0"/>
    <w:rsid w:val="00A5520E"/>
    <w:rsid w:val="00B01DC0"/>
    <w:rsid w:val="00B025DC"/>
    <w:rsid w:val="00B4229B"/>
    <w:rsid w:val="00B63859"/>
    <w:rsid w:val="00B726D5"/>
    <w:rsid w:val="00B74E13"/>
    <w:rsid w:val="00BB541C"/>
    <w:rsid w:val="00C575BD"/>
    <w:rsid w:val="00C66192"/>
    <w:rsid w:val="00CB4A36"/>
    <w:rsid w:val="00D00A33"/>
    <w:rsid w:val="00D45CBB"/>
    <w:rsid w:val="00D856B2"/>
    <w:rsid w:val="00DB2716"/>
    <w:rsid w:val="00DC7B5A"/>
    <w:rsid w:val="00DD466B"/>
    <w:rsid w:val="00E21D68"/>
    <w:rsid w:val="00E271DD"/>
    <w:rsid w:val="00E8189E"/>
    <w:rsid w:val="00E91FED"/>
    <w:rsid w:val="00E93FB9"/>
    <w:rsid w:val="00E95DFB"/>
    <w:rsid w:val="00EA29CC"/>
    <w:rsid w:val="00EB3CBE"/>
    <w:rsid w:val="00EC4D77"/>
    <w:rsid w:val="00F152D9"/>
    <w:rsid w:val="00F23E78"/>
    <w:rsid w:val="00F509D2"/>
    <w:rsid w:val="00F97FB8"/>
    <w:rsid w:val="00FB7052"/>
    <w:rsid w:val="00FC504B"/>
    <w:rsid w:val="00FE5319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90A2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CA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ynn\Documents\hockey%20canada%20formatted%20lesson%20(use%20thi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4C046-68F0-4500-8471-9C3714D45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hockey canada formatted lesson (use this)</Template>
  <TotalTime>1</TotalTime>
  <Pages>3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1793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Pier-Alexandre Poulin</cp:lastModifiedBy>
  <cp:revision>2</cp:revision>
  <cp:lastPrinted>2014-07-13T19:57:00Z</cp:lastPrinted>
  <dcterms:created xsi:type="dcterms:W3CDTF">2014-08-01T16:19:00Z</dcterms:created>
  <dcterms:modified xsi:type="dcterms:W3CDTF">2014-08-01T16:19:00Z</dcterms:modified>
</cp:coreProperties>
</file>